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425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DC7E8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DC7E8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DC7E8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52D30982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 w:rsidR="00157C6F">
              <w:t>, oddział leśny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E48F81B" w:rsidR="00F71B2C" w:rsidRPr="004957C0" w:rsidRDefault="00F71B2C" w:rsidP="007D7694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="007D7694">
              <w:rPr>
                <w:rFonts w:cs="Times New Roman"/>
                <w:color w:val="000000" w:themeColor="text1"/>
                <w:sz w:val="24"/>
                <w:szCs w:val="24"/>
              </w:rPr>
              <w:t>https</w:t>
            </w:r>
            <w:r w:rsidR="007D7694" w:rsidRPr="007D7694">
              <w:rPr>
                <w:rFonts w:cs="Times New Roman"/>
                <w:color w:val="000000" w:themeColor="text1"/>
                <w:sz w:val="24"/>
                <w:szCs w:val="24"/>
              </w:rPr>
              <w:t>://zmigrod.wroclaw.lasy.gov.pl/klauzula-informacyjna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4328481C" w:rsidR="00F71B2C" w:rsidRPr="004957C0" w:rsidRDefault="00256AC4" w:rsidP="007D7694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Wyrażam zgodę na </w:t>
            </w:r>
            <w:r w:rsidR="007D7694">
              <w:rPr>
                <w:rFonts w:cs="Times New Roman"/>
                <w:color w:val="000000" w:themeColor="text1"/>
                <w:sz w:val="24"/>
                <w:szCs w:val="24"/>
              </w:rPr>
              <w:t>………………………… przez PGL LP Nadleśnictwo Żmigród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DC929D1" w:rsidR="00F71B2C" w:rsidRPr="004957C0" w:rsidRDefault="00DC7E8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76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 xml:space="preserve">apoznałem się </w:t>
            </w:r>
            <w:r w:rsidR="007D7694">
              <w:t xml:space="preserve">klauzulą informacyjną i </w:t>
            </w:r>
            <w:r w:rsidR="00F71B2C">
              <w:t>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06877EB" w:rsidR="000172E5" w:rsidRPr="0006568A" w:rsidRDefault="000172E5" w:rsidP="00637200">
      <w:bookmarkStart w:id="0" w:name="_GoBack"/>
      <w:bookmarkEnd w:id="0"/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B327A" w14:textId="77777777" w:rsidR="00DC7E8C" w:rsidRDefault="00DC7E8C" w:rsidP="000172E5">
      <w:pPr>
        <w:spacing w:after="0" w:line="240" w:lineRule="auto"/>
      </w:pPr>
      <w:r>
        <w:separator/>
      </w:r>
    </w:p>
  </w:endnote>
  <w:endnote w:type="continuationSeparator" w:id="0">
    <w:p w14:paraId="782FA84A" w14:textId="77777777" w:rsidR="00DC7E8C" w:rsidRDefault="00DC7E8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ADD449-796D-4C9B-B946-B1B203B0D6F8}"/>
    <w:embedBold r:id="rId2" w:fontKey="{37C5B4F8-5496-433E-9F9E-0CBB5845D1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385F8D8-DBF8-47EF-B199-8D8DFB55E93A}"/>
    <w:embedBold r:id="rId4" w:fontKey="{D93A88A9-59D7-40BF-A777-E7907AACC375}"/>
    <w:embedItalic r:id="rId5" w:fontKey="{74DAACCB-E52D-46B6-BFD0-A41C66350A5F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6AC5519-6EA7-4F8B-A3C7-9E67F4E24F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1E5630E-8158-4D5E-9254-DAF7AD751C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7B20445-7069-4598-B753-AD8F3CC311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12C4A" w14:textId="77777777" w:rsidR="00DC7E8C" w:rsidRDefault="00DC7E8C" w:rsidP="000172E5">
      <w:pPr>
        <w:spacing w:after="0" w:line="240" w:lineRule="auto"/>
      </w:pPr>
      <w:r>
        <w:separator/>
      </w:r>
    </w:p>
  </w:footnote>
  <w:footnote w:type="continuationSeparator" w:id="0">
    <w:p w14:paraId="67040EC8" w14:textId="77777777" w:rsidR="00DC7E8C" w:rsidRDefault="00DC7E8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20406"/>
    <w:rsid w:val="00052382"/>
    <w:rsid w:val="0006568A"/>
    <w:rsid w:val="00076F0F"/>
    <w:rsid w:val="00084253"/>
    <w:rsid w:val="000B2CBC"/>
    <w:rsid w:val="000D1F49"/>
    <w:rsid w:val="00157C6F"/>
    <w:rsid w:val="001727CA"/>
    <w:rsid w:val="001800AB"/>
    <w:rsid w:val="001B1E7D"/>
    <w:rsid w:val="00256AC4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4615"/>
    <w:rsid w:val="007A5FB5"/>
    <w:rsid w:val="007B0A85"/>
    <w:rsid w:val="007C6A52"/>
    <w:rsid w:val="007D7694"/>
    <w:rsid w:val="0082043E"/>
    <w:rsid w:val="00846B76"/>
    <w:rsid w:val="0086797B"/>
    <w:rsid w:val="008C645D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C7E8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576AE0"/>
    <w:rsid w:val="006D7532"/>
    <w:rsid w:val="00756A93"/>
    <w:rsid w:val="00782D0D"/>
    <w:rsid w:val="007C1D44"/>
    <w:rsid w:val="007F34AE"/>
    <w:rsid w:val="009903F3"/>
    <w:rsid w:val="00CA7B8E"/>
    <w:rsid w:val="00E75A47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ADE4892-BC05-4AB3-B941-2FA4DE9F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85</Words>
  <Characters>514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2021-03-11T11:54:00Z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